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0196" w14:textId="77777777" w:rsidR="00EC3724" w:rsidRDefault="00EC3724">
      <w:pPr>
        <w:rPr>
          <w:sz w:val="28"/>
          <w:szCs w:val="28"/>
        </w:rPr>
      </w:pPr>
    </w:p>
    <w:p w14:paraId="00470197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SRIJEDA, 15. 12. 2021.</w:t>
      </w:r>
    </w:p>
    <w:p w14:paraId="00470198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RAZRED: 3.b</w:t>
      </w:r>
    </w:p>
    <w:p w14:paraId="00470199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HRVATSKI JEZIK:</w:t>
      </w:r>
    </w:p>
    <w:p w14:paraId="0047019A" w14:textId="77777777" w:rsidR="00EC3724" w:rsidRDefault="006138DE">
      <w:r>
        <w:rPr>
          <w:noProof/>
          <w:sz w:val="26"/>
          <w:szCs w:val="26"/>
        </w:rPr>
        <w:drawing>
          <wp:inline distT="0" distB="0" distL="0" distR="0" wp14:anchorId="00470196" wp14:editId="00470197">
            <wp:extent cx="3337358" cy="772283"/>
            <wp:effectExtent l="0" t="0" r="0" b="8767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7358" cy="7722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9B" w14:textId="77777777" w:rsidR="00EC3724" w:rsidRDefault="006138DE">
      <w:r>
        <w:rPr>
          <w:rFonts w:cs="Calibri"/>
          <w:b/>
          <w:sz w:val="26"/>
          <w:szCs w:val="26"/>
        </w:rPr>
        <w:t>Podijelite sreću, Maja Flego</w:t>
      </w:r>
    </w:p>
    <w:p w14:paraId="0047019C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t>Pronađi skrivene riječi.</w:t>
      </w:r>
    </w:p>
    <w:p w14:paraId="0047019D" w14:textId="77777777" w:rsidR="00EC3724" w:rsidRDefault="006138DE">
      <w:hyperlink r:id="rId7" w:history="1">
        <w:r>
          <w:rPr>
            <w:color w:val="0563C1"/>
            <w:sz w:val="26"/>
            <w:szCs w:val="26"/>
            <w:u w:val="single"/>
          </w:rPr>
          <w:t>https://wordwall.net/play/757/625/478</w:t>
        </w:r>
      </w:hyperlink>
    </w:p>
    <w:p w14:paraId="0047019E" w14:textId="77777777" w:rsidR="00EC3724" w:rsidRDefault="006138DE">
      <w:r>
        <w:rPr>
          <w:sz w:val="26"/>
          <w:szCs w:val="26"/>
        </w:rPr>
        <w:t xml:space="preserve">Pročitaj ( udžbenik, 90. i 91. </w:t>
      </w:r>
      <w:r>
        <w:rPr>
          <w:sz w:val="26"/>
          <w:szCs w:val="26"/>
        </w:rPr>
        <w:t xml:space="preserve">stranica ) ili poslušaj ( rubrika </w:t>
      </w:r>
      <w:hyperlink r:id="rId8" w:history="1">
        <w:r>
          <w:rPr>
            <w:color w:val="0563C1"/>
            <w:sz w:val="26"/>
            <w:szCs w:val="26"/>
            <w:u w:val="single"/>
          </w:rPr>
          <w:t>SLUŠAONICA</w:t>
        </w:r>
      </w:hyperlink>
      <w:r>
        <w:rPr>
          <w:sz w:val="26"/>
          <w:szCs w:val="26"/>
        </w:rPr>
        <w:t xml:space="preserve"> ) pripovijetku pjesnikinje Maje Flego, Podijeli sreću.</w:t>
      </w:r>
    </w:p>
    <w:p w14:paraId="0047019F" w14:textId="77777777" w:rsidR="00EC3724" w:rsidRDefault="006138DE">
      <w:r>
        <w:rPr>
          <w:sz w:val="26"/>
          <w:szCs w:val="26"/>
        </w:rPr>
        <w:t xml:space="preserve">Odgovori na pitanja o pripovijetki: </w:t>
      </w:r>
      <w:hyperlink r:id="rId9" w:history="1">
        <w:r>
          <w:rPr>
            <w:color w:val="0563C1"/>
            <w:sz w:val="26"/>
            <w:szCs w:val="26"/>
            <w:u w:val="single"/>
          </w:rPr>
          <w:t>https://wordwall.net/hr/resource/8028127</w:t>
        </w:r>
      </w:hyperlink>
    </w:p>
    <w:p w14:paraId="004701A0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t>Prepiši u bilježnicu.</w:t>
      </w: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EC3724" w14:paraId="004701A2" w14:textId="77777777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A1" w14:textId="77777777" w:rsidR="00EC3724" w:rsidRDefault="00EC3724">
            <w:pPr>
              <w:spacing w:after="0"/>
              <w:rPr>
                <w:sz w:val="26"/>
                <w:szCs w:val="26"/>
              </w:rPr>
            </w:pPr>
          </w:p>
        </w:tc>
      </w:tr>
      <w:tr w:rsidR="00EC3724" w14:paraId="004701A9" w14:textId="77777777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701A3" w14:textId="77777777" w:rsidR="00EC3724" w:rsidRDefault="006138DE">
            <w:pPr>
              <w:spacing w:after="0" w:line="360" w:lineRule="auto"/>
              <w:jc w:val="center"/>
            </w:pPr>
            <w:r>
              <w:rPr>
                <w:rFonts w:cs="Calibri"/>
                <w:sz w:val="26"/>
                <w:szCs w:val="26"/>
              </w:rPr>
              <w:t>Podijelite sreću</w:t>
            </w:r>
          </w:p>
          <w:p w14:paraId="004701A4" w14:textId="77777777" w:rsidR="00EC3724" w:rsidRDefault="006138DE">
            <w:pPr>
              <w:spacing w:after="0" w:line="360" w:lineRule="auto"/>
              <w:jc w:val="center"/>
            </w:pPr>
            <w:r>
              <w:rPr>
                <w:rFonts w:cs="Calibri"/>
                <w:sz w:val="26"/>
                <w:szCs w:val="26"/>
              </w:rPr>
              <w:t xml:space="preserve">                        Maja Flego </w:t>
            </w:r>
          </w:p>
          <w:p w14:paraId="004701A5" w14:textId="77777777" w:rsidR="00EC3724" w:rsidRDefault="006138DE">
            <w:pPr>
              <w:spacing w:after="0" w:line="360" w:lineRule="auto"/>
            </w:pPr>
            <w:r>
              <w:rPr>
                <w:rFonts w:cs="Calibri"/>
                <w:sz w:val="26"/>
                <w:szCs w:val="26"/>
              </w:rPr>
              <w:t>Tema: Darko objašnjava Ani sreću</w:t>
            </w:r>
          </w:p>
          <w:p w14:paraId="004701A6" w14:textId="77777777" w:rsidR="00EC3724" w:rsidRDefault="006138DE">
            <w:pPr>
              <w:spacing w:after="0" w:line="360" w:lineRule="auto"/>
            </w:pPr>
            <w:r>
              <w:rPr>
                <w:rFonts w:cs="Calibri"/>
                <w:sz w:val="26"/>
                <w:szCs w:val="26"/>
              </w:rPr>
              <w:t>Likovi: Ana i Darko</w:t>
            </w:r>
          </w:p>
          <w:p w14:paraId="004701A7" w14:textId="77777777" w:rsidR="00EC3724" w:rsidRDefault="006138DE">
            <w:pPr>
              <w:spacing w:after="0" w:line="360" w:lineRule="auto"/>
            </w:pPr>
            <w:r>
              <w:rPr>
                <w:rFonts w:cs="Calibri"/>
                <w:sz w:val="26"/>
                <w:szCs w:val="26"/>
              </w:rPr>
              <w:t>Ana: znatiželjna, malena</w:t>
            </w:r>
          </w:p>
          <w:p w14:paraId="004701A8" w14:textId="77777777" w:rsidR="00EC3724" w:rsidRDefault="006138DE">
            <w:pPr>
              <w:spacing w:after="0" w:line="360" w:lineRule="auto"/>
            </w:pPr>
            <w:r>
              <w:rPr>
                <w:rFonts w:cs="Calibri"/>
                <w:sz w:val="26"/>
                <w:szCs w:val="26"/>
              </w:rPr>
              <w:t xml:space="preserve">Darko: </w:t>
            </w:r>
            <w:r>
              <w:rPr>
                <w:rFonts w:cs="Calibri"/>
                <w:sz w:val="26"/>
                <w:szCs w:val="26"/>
              </w:rPr>
              <w:t>strpljiv, pametan</w:t>
            </w:r>
          </w:p>
        </w:tc>
      </w:tr>
    </w:tbl>
    <w:p w14:paraId="004701AA" w14:textId="77777777" w:rsidR="00EC3724" w:rsidRDefault="00EC3724">
      <w:pPr>
        <w:rPr>
          <w:sz w:val="26"/>
          <w:szCs w:val="26"/>
        </w:rPr>
      </w:pPr>
    </w:p>
    <w:p w14:paraId="004701AB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t>Riješi zadatke u udžbeniku na 92. i 93. stranici.</w:t>
      </w:r>
    </w:p>
    <w:p w14:paraId="004701AC" w14:textId="77777777" w:rsidR="00EC3724" w:rsidRDefault="006138DE">
      <w:pPr>
        <w:jc w:val="center"/>
      </w:pPr>
      <w:r>
        <w:rPr>
          <w:noProof/>
        </w:rPr>
        <w:lastRenderedPageBreak/>
        <w:drawing>
          <wp:inline distT="0" distB="0" distL="0" distR="0" wp14:anchorId="00470198" wp14:editId="00470199">
            <wp:extent cx="3900181" cy="2635803"/>
            <wp:effectExtent l="0" t="0" r="5069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0181" cy="26358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AD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DZ- riješi zadatke u radnoj bilježnici</w:t>
      </w:r>
    </w:p>
    <w:p w14:paraId="004701AE" w14:textId="77777777" w:rsidR="00EC3724" w:rsidRDefault="00EC3724">
      <w:pPr>
        <w:jc w:val="center"/>
      </w:pPr>
    </w:p>
    <w:p w14:paraId="004701AF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MATEMATIKA:</w:t>
      </w:r>
    </w:p>
    <w:p w14:paraId="004701B0" w14:textId="77777777" w:rsidR="00EC3724" w:rsidRDefault="006138DE">
      <w:bookmarkStart w:id="0" w:name="_Hlk90412235"/>
      <w:bookmarkEnd w:id="0"/>
      <w:r>
        <w:rPr>
          <w:noProof/>
        </w:rPr>
        <w:drawing>
          <wp:inline distT="0" distB="0" distL="0" distR="0" wp14:anchorId="0047019A" wp14:editId="0047019B">
            <wp:extent cx="2907206" cy="607344"/>
            <wp:effectExtent l="0" t="0" r="7444" b="2256"/>
            <wp:docPr id="3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7206" cy="6073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B1" w14:textId="77777777" w:rsidR="00EC3724" w:rsidRDefault="00EC3724">
      <w:pPr>
        <w:rPr>
          <w:rFonts w:cs="Calibri"/>
          <w:b/>
          <w:bCs/>
          <w:sz w:val="24"/>
          <w:szCs w:val="24"/>
        </w:rPr>
      </w:pPr>
    </w:p>
    <w:p w14:paraId="004701B2" w14:textId="77777777" w:rsidR="00EC3724" w:rsidRDefault="00EC3724">
      <w:pPr>
        <w:rPr>
          <w:rFonts w:cs="Calibri"/>
          <w:b/>
          <w:bCs/>
          <w:sz w:val="24"/>
          <w:szCs w:val="24"/>
        </w:rPr>
      </w:pPr>
    </w:p>
    <w:p w14:paraId="004701B3" w14:textId="77777777" w:rsidR="00EC3724" w:rsidRDefault="006138DE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Pisano oduzimanje 583 – 47; ponavljanje</w:t>
      </w:r>
    </w:p>
    <w:p w14:paraId="004701B4" w14:textId="77777777" w:rsidR="00EC3724" w:rsidRDefault="00EC3724">
      <w:pPr>
        <w:rPr>
          <w:rFonts w:cs="Calibri"/>
          <w:i/>
          <w:sz w:val="24"/>
          <w:szCs w:val="24"/>
        </w:rPr>
      </w:pPr>
    </w:p>
    <w:p w14:paraId="004701B5" w14:textId="77777777" w:rsidR="00EC3724" w:rsidRDefault="00EC3724">
      <w:pPr>
        <w:rPr>
          <w:rFonts w:cs="Calibri"/>
          <w:i/>
          <w:sz w:val="24"/>
          <w:szCs w:val="24"/>
        </w:rPr>
      </w:pPr>
    </w:p>
    <w:p w14:paraId="004701B6" w14:textId="77777777" w:rsidR="00EC3724" w:rsidRDefault="006138D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Danas ćeš uvježbavati pisano oduzimanje troznamenkastih i </w:t>
      </w:r>
      <w:r>
        <w:rPr>
          <w:i/>
          <w:sz w:val="26"/>
          <w:szCs w:val="26"/>
        </w:rPr>
        <w:t>dvoznamenkastih brojeva.</w:t>
      </w:r>
    </w:p>
    <w:p w14:paraId="004701B7" w14:textId="77777777" w:rsidR="00EC3724" w:rsidRDefault="00EC3724"/>
    <w:p w14:paraId="004701B8" w14:textId="77777777" w:rsidR="00EC3724" w:rsidRDefault="00EC3724"/>
    <w:p w14:paraId="004701B9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t>Riješi zadatke u radnoj bilježnici na 48. i 49. stranici. ( DZ- str.49)</w:t>
      </w:r>
    </w:p>
    <w:p w14:paraId="004701BA" w14:textId="77777777" w:rsidR="00EC3724" w:rsidRDefault="006138DE">
      <w:r>
        <w:rPr>
          <w:noProof/>
          <w:sz w:val="26"/>
          <w:szCs w:val="26"/>
        </w:rPr>
        <w:lastRenderedPageBreak/>
        <w:drawing>
          <wp:inline distT="0" distB="0" distL="0" distR="0" wp14:anchorId="0047019C" wp14:editId="0047019D">
            <wp:extent cx="5760720" cy="4041135"/>
            <wp:effectExtent l="0" t="0" r="0" b="0"/>
            <wp:docPr id="4" name="Slika 7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11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BB" w14:textId="77777777" w:rsidR="00EC3724" w:rsidRDefault="00EC3724">
      <w:pPr>
        <w:rPr>
          <w:sz w:val="28"/>
          <w:szCs w:val="28"/>
        </w:rPr>
      </w:pPr>
    </w:p>
    <w:p w14:paraId="004701BC" w14:textId="77777777" w:rsidR="00EC3724" w:rsidRDefault="006138DE">
      <w:pPr>
        <w:rPr>
          <w:sz w:val="28"/>
          <w:szCs w:val="28"/>
        </w:rPr>
      </w:pPr>
      <w:r>
        <w:rPr>
          <w:sz w:val="28"/>
          <w:szCs w:val="28"/>
        </w:rPr>
        <w:t>GLAZBENA KULTURA:</w:t>
      </w:r>
    </w:p>
    <w:p w14:paraId="004701BD" w14:textId="77777777" w:rsidR="00EC3724" w:rsidRDefault="006138DE">
      <w:r>
        <w:rPr>
          <w:noProof/>
        </w:rPr>
        <w:drawing>
          <wp:inline distT="0" distB="0" distL="0" distR="0" wp14:anchorId="0047019E" wp14:editId="0047019F">
            <wp:extent cx="3484741" cy="842756"/>
            <wp:effectExtent l="0" t="0" r="1409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4741" cy="842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BE" w14:textId="77777777" w:rsidR="00EC3724" w:rsidRDefault="006138D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Visom </w:t>
      </w:r>
      <w:proofErr w:type="spellStart"/>
      <w:r>
        <w:rPr>
          <w:b/>
          <w:sz w:val="26"/>
          <w:szCs w:val="26"/>
        </w:rPr>
        <w:t>leteć</w:t>
      </w:r>
      <w:proofErr w:type="spellEnd"/>
      <w:r>
        <w:rPr>
          <w:b/>
          <w:sz w:val="26"/>
          <w:szCs w:val="26"/>
        </w:rPr>
        <w:t>', Padaj s neba, Božićna čestitka</w:t>
      </w:r>
    </w:p>
    <w:p w14:paraId="004701BF" w14:textId="77777777" w:rsidR="00EC3724" w:rsidRDefault="00EC3724">
      <w:pPr>
        <w:rPr>
          <w:sz w:val="26"/>
          <w:szCs w:val="26"/>
        </w:rPr>
      </w:pPr>
    </w:p>
    <w:p w14:paraId="004701C0" w14:textId="77777777" w:rsidR="00EC3724" w:rsidRDefault="006138DE">
      <w:r>
        <w:rPr>
          <w:sz w:val="26"/>
          <w:szCs w:val="26"/>
        </w:rPr>
        <w:t xml:space="preserve">Poslušaj pjesmu </w:t>
      </w:r>
      <w:hyperlink r:id="rId14" w:history="1">
        <w:r>
          <w:rPr>
            <w:color w:val="0563C1"/>
            <w:sz w:val="26"/>
            <w:szCs w:val="26"/>
            <w:u w:val="single"/>
          </w:rPr>
          <w:t>VISOM LETEĆ'</w:t>
        </w:r>
      </w:hyperlink>
      <w:r>
        <w:rPr>
          <w:sz w:val="26"/>
          <w:szCs w:val="26"/>
        </w:rPr>
        <w:t>. Prati tekst pjesme u udžbeniku na 22. stranici.</w:t>
      </w:r>
    </w:p>
    <w:p w14:paraId="004701C1" w14:textId="77777777" w:rsidR="00EC3724" w:rsidRDefault="006138DE">
      <w:r>
        <w:rPr>
          <w:noProof/>
          <w:sz w:val="26"/>
          <w:szCs w:val="26"/>
        </w:rPr>
        <w:lastRenderedPageBreak/>
        <w:drawing>
          <wp:inline distT="0" distB="0" distL="0" distR="0" wp14:anchorId="004701A0" wp14:editId="004701A1">
            <wp:extent cx="3581403" cy="5387343"/>
            <wp:effectExtent l="0" t="0" r="0" b="3807"/>
            <wp:docPr id="6" name="image4.png" descr="Slika na kojoj se prikazuje tekst, na zatvorenom, uređeno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3" cy="53873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C2" w14:textId="77777777" w:rsidR="00EC3724" w:rsidRDefault="006138DE"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Pokušaj zapamtiti tekst, melodiju i ritam pjesme ( ponavljaj slušanje nekoliko puta).</w:t>
      </w:r>
    </w:p>
    <w:p w14:paraId="004701C3" w14:textId="77777777" w:rsidR="00EC3724" w:rsidRDefault="00EC3724">
      <w:pPr>
        <w:rPr>
          <w:sz w:val="26"/>
          <w:szCs w:val="26"/>
        </w:rPr>
      </w:pPr>
    </w:p>
    <w:p w14:paraId="004701C4" w14:textId="77777777" w:rsidR="00EC3724" w:rsidRDefault="006138DE">
      <w:r>
        <w:rPr>
          <w:sz w:val="26"/>
          <w:szCs w:val="26"/>
        </w:rPr>
        <w:t xml:space="preserve">Poslušaj skladbu Josipa </w:t>
      </w:r>
      <w:proofErr w:type="spellStart"/>
      <w:r>
        <w:rPr>
          <w:sz w:val="26"/>
          <w:szCs w:val="26"/>
        </w:rPr>
        <w:t>Wallingera</w:t>
      </w:r>
      <w:proofErr w:type="spellEnd"/>
      <w:r>
        <w:rPr>
          <w:b/>
          <w:sz w:val="26"/>
          <w:szCs w:val="26"/>
        </w:rPr>
        <w:t xml:space="preserve"> </w:t>
      </w:r>
      <w:hyperlink r:id="rId16" w:history="1">
        <w:r>
          <w:rPr>
            <w:color w:val="0563C1"/>
            <w:sz w:val="26"/>
            <w:szCs w:val="26"/>
            <w:u w:val="single"/>
          </w:rPr>
          <w:t>Padaj s neba</w:t>
        </w:r>
      </w:hyperlink>
      <w:r>
        <w:rPr>
          <w:sz w:val="26"/>
          <w:szCs w:val="26"/>
        </w:rPr>
        <w:t>.</w:t>
      </w:r>
    </w:p>
    <w:p w14:paraId="004701C5" w14:textId="77777777" w:rsidR="00EC3724" w:rsidRDefault="006138DE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Odredi ugođaj, tempo i izvođača.</w:t>
      </w:r>
    </w:p>
    <w:p w14:paraId="004701C6" w14:textId="77777777" w:rsidR="00EC3724" w:rsidRDefault="006138DE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Usporedi:</w:t>
      </w:r>
    </w:p>
    <w:tbl>
      <w:tblPr>
        <w:tblW w:w="49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7"/>
        <w:gridCol w:w="2457"/>
      </w:tblGrid>
      <w:tr w:rsidR="00EC3724" w14:paraId="004701C9" w14:textId="7777777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7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UGOĐAJ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8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blag</w:t>
            </w:r>
          </w:p>
        </w:tc>
      </w:tr>
      <w:tr w:rsidR="00EC3724" w14:paraId="004701CC" w14:textId="7777777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A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TEMPO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B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spor</w:t>
            </w:r>
          </w:p>
        </w:tc>
      </w:tr>
      <w:tr w:rsidR="00EC3724" w14:paraId="004701CF" w14:textId="7777777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D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IZVOĐAČKI SASTAV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CE" w14:textId="77777777" w:rsidR="00EC3724" w:rsidRDefault="006138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ženski zbor uz pratnju orgulja</w:t>
            </w:r>
          </w:p>
        </w:tc>
      </w:tr>
    </w:tbl>
    <w:p w14:paraId="004701D0" w14:textId="77777777" w:rsidR="00EC3724" w:rsidRDefault="00EC3724">
      <w:pPr>
        <w:rPr>
          <w:sz w:val="26"/>
          <w:szCs w:val="26"/>
        </w:rPr>
      </w:pPr>
    </w:p>
    <w:p w14:paraId="004701D1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Oboji oznake u </w:t>
      </w:r>
      <w:r>
        <w:rPr>
          <w:sz w:val="26"/>
          <w:szCs w:val="26"/>
        </w:rPr>
        <w:t>umnoj mapi ( udžbenik, 23. stranica ).</w:t>
      </w:r>
    </w:p>
    <w:p w14:paraId="004701D2" w14:textId="77777777" w:rsidR="00EC3724" w:rsidRDefault="006138DE">
      <w:r>
        <w:rPr>
          <w:noProof/>
          <w:sz w:val="26"/>
          <w:szCs w:val="26"/>
        </w:rPr>
        <w:drawing>
          <wp:inline distT="0" distB="0" distL="0" distR="0" wp14:anchorId="004701A2" wp14:editId="004701A3">
            <wp:extent cx="3627123" cy="288036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123" cy="2880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4701D3" w14:textId="77777777" w:rsidR="00EC3724" w:rsidRDefault="00EC3724">
      <w:pPr>
        <w:jc w:val="center"/>
        <w:rPr>
          <w:sz w:val="26"/>
          <w:szCs w:val="26"/>
        </w:rPr>
      </w:pPr>
    </w:p>
    <w:p w14:paraId="004701D4" w14:textId="77777777" w:rsidR="00EC3724" w:rsidRDefault="006138DE">
      <w:pPr>
        <w:rPr>
          <w:sz w:val="26"/>
          <w:szCs w:val="26"/>
        </w:rPr>
      </w:pPr>
      <w:r>
        <w:rPr>
          <w:sz w:val="26"/>
          <w:szCs w:val="26"/>
        </w:rPr>
        <w:t>Pročitaj stihove iz pjesme Jure Karakaša Božićna čestitka.</w:t>
      </w:r>
    </w:p>
    <w:tbl>
      <w:tblPr>
        <w:tblW w:w="43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</w:tblGrid>
      <w:tr w:rsidR="00EC3724" w14:paraId="004701DA" w14:textId="77777777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01D5" w14:textId="77777777" w:rsidR="00EC3724" w:rsidRDefault="006138D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Anđeo s neba neka Vam spusti</w:t>
            </w:r>
          </w:p>
          <w:p w14:paraId="004701D6" w14:textId="77777777" w:rsidR="00EC3724" w:rsidRDefault="006138D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Košaru punu zlatnih zvijezda.</w:t>
            </w:r>
          </w:p>
          <w:p w14:paraId="004701D7" w14:textId="77777777" w:rsidR="00EC3724" w:rsidRDefault="006138D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U Vašem domu uvijek </w:t>
            </w:r>
            <w:proofErr w:type="spellStart"/>
            <w:r>
              <w:rPr>
                <w:b/>
                <w:sz w:val="26"/>
                <w:szCs w:val="26"/>
              </w:rPr>
              <w:t>nek</w:t>
            </w:r>
            <w:proofErr w:type="spellEnd"/>
            <w:r>
              <w:rPr>
                <w:b/>
                <w:sz w:val="26"/>
                <w:szCs w:val="26"/>
              </w:rPr>
              <w:t>' vlada</w:t>
            </w:r>
          </w:p>
          <w:p w14:paraId="004701D8" w14:textId="77777777" w:rsidR="00EC3724" w:rsidRDefault="006138D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Toplina i nježnost lastinog gnijezda!</w:t>
            </w:r>
          </w:p>
          <w:p w14:paraId="004701D9" w14:textId="77777777" w:rsidR="00EC3724" w:rsidRDefault="00EC3724">
            <w:pPr>
              <w:rPr>
                <w:sz w:val="26"/>
                <w:szCs w:val="26"/>
              </w:rPr>
            </w:pPr>
          </w:p>
        </w:tc>
      </w:tr>
    </w:tbl>
    <w:p w14:paraId="004701DB" w14:textId="77777777" w:rsidR="00EC3724" w:rsidRDefault="00EC3724">
      <w:pPr>
        <w:rPr>
          <w:sz w:val="26"/>
          <w:szCs w:val="26"/>
        </w:rPr>
      </w:pPr>
    </w:p>
    <w:p w14:paraId="004701DC" w14:textId="77777777" w:rsidR="00EC3724" w:rsidRDefault="006138DE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Smisli melodiju za </w:t>
      </w:r>
      <w:r>
        <w:rPr>
          <w:b/>
          <w:i/>
          <w:sz w:val="26"/>
          <w:szCs w:val="26"/>
        </w:rPr>
        <w:t>pročitane stihove i otpjevaj božićnu čestitku uz pratnju udaraljki.</w:t>
      </w:r>
    </w:p>
    <w:p w14:paraId="004701DD" w14:textId="77777777" w:rsidR="00EC3724" w:rsidRDefault="00EC3724">
      <w:pPr>
        <w:rPr>
          <w:sz w:val="28"/>
          <w:szCs w:val="28"/>
        </w:rPr>
      </w:pPr>
    </w:p>
    <w:sectPr w:rsidR="00EC372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701A8" w14:textId="77777777" w:rsidR="00000000" w:rsidRDefault="006138DE">
      <w:pPr>
        <w:spacing w:after="0" w:line="240" w:lineRule="auto"/>
      </w:pPr>
      <w:r>
        <w:separator/>
      </w:r>
    </w:p>
  </w:endnote>
  <w:endnote w:type="continuationSeparator" w:id="0">
    <w:p w14:paraId="004701AA" w14:textId="77777777" w:rsidR="00000000" w:rsidRDefault="0061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701A4" w14:textId="77777777" w:rsidR="00000000" w:rsidRDefault="006138D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4701A6" w14:textId="77777777" w:rsidR="00000000" w:rsidRDefault="00613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C3724"/>
    <w:rsid w:val="006138DE"/>
    <w:rsid w:val="00EC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0196"/>
  <w15:docId w15:val="{E116F2DD-93F0-405F-AB25-D6B7D7E1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sfera.hr/dodatni-digitalni-sadrzaji/164d6747-5563-4aef-81a4-5bd6a8e086af/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ordwall.net/play/757/625/478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s://www.e-sfera.hr/dodatni-digitalni-sadrzaji/833e7fa9-f42f-40ea-824f-c04a829ff698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ordwall.net/hr/resource/8028127" TargetMode="External"/><Relationship Id="rId14" Type="http://schemas.openxmlformats.org/officeDocument/2006/relationships/hyperlink" Target="https://www.e-sfera.hr/dodatni-digitalni-sadrzaji/833e7fa9-f42f-40ea-824f-c04a829ff698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Darko Račić</cp:lastModifiedBy>
  <cp:revision>2</cp:revision>
  <dcterms:created xsi:type="dcterms:W3CDTF">2021-12-15T07:03:00Z</dcterms:created>
  <dcterms:modified xsi:type="dcterms:W3CDTF">2021-12-15T07:03:00Z</dcterms:modified>
</cp:coreProperties>
</file>